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31AE9" w14:textId="77777777" w:rsidR="007F3417" w:rsidRPr="00EC759C" w:rsidRDefault="007F3417" w:rsidP="00EC759C">
      <w:pPr>
        <w:ind w:left="3600" w:firstLine="720"/>
        <w:rPr>
          <w:u w:val="single"/>
        </w:rPr>
      </w:pPr>
      <w:r>
        <w:t>Teachers Name:</w:t>
      </w:r>
      <w:r w:rsidR="00EC759C" w:rsidRPr="00EC759C">
        <w:rPr>
          <w:u w:val="single"/>
        </w:rPr>
        <w:tab/>
      </w:r>
      <w:r w:rsidR="00EC759C">
        <w:rPr>
          <w:u w:val="single"/>
        </w:rPr>
        <w:tab/>
      </w:r>
      <w:r w:rsidR="00EC759C">
        <w:t>Class:</w:t>
      </w:r>
      <w:r w:rsidR="00EC759C" w:rsidRPr="00EC759C">
        <w:rPr>
          <w:u w:val="single"/>
        </w:rPr>
        <w:tab/>
      </w:r>
      <w:r w:rsidR="00EC759C" w:rsidRPr="00EC759C">
        <w:rPr>
          <w:u w:val="single"/>
        </w:rPr>
        <w:tab/>
      </w:r>
    </w:p>
    <w:p w14:paraId="00CC64B8" w14:textId="77777777" w:rsidR="007F3417" w:rsidRDefault="007F3417" w:rsidP="00EC759C">
      <w:pPr>
        <w:ind w:left="4320" w:right="480"/>
      </w:pPr>
      <w:r>
        <w:t xml:space="preserve">Your </w:t>
      </w:r>
      <w:r w:rsidR="00B31E5C">
        <w:t>Name:</w:t>
      </w:r>
      <w:r w:rsidRPr="007F3417">
        <w:rPr>
          <w:u w:val="single"/>
        </w:rPr>
        <w:tab/>
      </w:r>
      <w:r w:rsidRPr="007F3417">
        <w:rPr>
          <w:u w:val="single"/>
        </w:rPr>
        <w:tab/>
      </w:r>
      <w:r w:rsidR="00994BCD">
        <w:rPr>
          <w:u w:val="single"/>
        </w:rPr>
        <w:tab/>
      </w:r>
      <w:r w:rsidR="00994BCD">
        <w:rPr>
          <w:u w:val="single"/>
        </w:rPr>
        <w:tab/>
      </w:r>
    </w:p>
    <w:p w14:paraId="3C4094ED" w14:textId="77777777" w:rsidR="00B31E5C" w:rsidRDefault="007F3417" w:rsidP="00994BCD">
      <w:pPr>
        <w:ind w:left="4320" w:right="480"/>
      </w:pPr>
      <w:r>
        <w:t>Today’s Date:</w:t>
      </w:r>
      <w:r w:rsidR="00994BCD">
        <w:tab/>
      </w:r>
      <w:r w:rsidR="00994BCD" w:rsidRPr="00994BCD">
        <w:rPr>
          <w:u w:val="single"/>
        </w:rPr>
        <w:tab/>
      </w:r>
      <w:r w:rsidR="00994BCD" w:rsidRPr="00994BCD">
        <w:rPr>
          <w:u w:val="single"/>
        </w:rPr>
        <w:tab/>
      </w:r>
    </w:p>
    <w:tbl>
      <w:tblPr>
        <w:tblStyle w:val="TableGrid"/>
        <w:tblW w:w="0" w:type="auto"/>
        <w:tblLook w:val="01E0" w:firstRow="1" w:lastRow="1" w:firstColumn="1" w:lastColumn="1" w:noHBand="0" w:noVBand="0"/>
      </w:tblPr>
      <w:tblGrid>
        <w:gridCol w:w="8856"/>
      </w:tblGrid>
      <w:tr w:rsidR="00E43922" w:rsidRPr="00E43922" w14:paraId="7D420058" w14:textId="77777777" w:rsidTr="00AE5B0F">
        <w:tc>
          <w:tcPr>
            <w:tcW w:w="8856" w:type="dxa"/>
            <w:shd w:val="clear" w:color="auto" w:fill="auto"/>
          </w:tcPr>
          <w:p w14:paraId="149E16C7" w14:textId="77777777" w:rsidR="00FD7317" w:rsidRDefault="00125B0F" w:rsidP="00125B0F">
            <w:pPr>
              <w:rPr>
                <w:b/>
              </w:rPr>
            </w:pPr>
            <w:r>
              <w:rPr>
                <w:b/>
              </w:rPr>
              <w:t xml:space="preserve">Total Points Possible: </w:t>
            </w:r>
            <w:r w:rsidR="00326F03">
              <w:rPr>
                <w:b/>
              </w:rPr>
              <w:t>12</w:t>
            </w:r>
          </w:p>
          <w:p w14:paraId="0FDC8499" w14:textId="77777777" w:rsidR="00E43922" w:rsidRDefault="003B0D42" w:rsidP="00FD7317">
            <w:pPr>
              <w:rPr>
                <w:b/>
              </w:rPr>
            </w:pPr>
            <w:r>
              <w:rPr>
                <w:b/>
              </w:rPr>
              <w:t>Sub</w:t>
            </w:r>
            <w:r w:rsidR="00FD7317">
              <w:rPr>
                <w:b/>
              </w:rPr>
              <w:t>titles: Yes</w:t>
            </w:r>
          </w:p>
          <w:p w14:paraId="19D78CD1" w14:textId="77777777" w:rsidR="00FD7317" w:rsidRPr="00125B0F" w:rsidRDefault="00BB4409" w:rsidP="00FD7317">
            <w:pPr>
              <w:rPr>
                <w:b/>
              </w:rPr>
            </w:pPr>
            <w:r>
              <w:rPr>
                <w:b/>
              </w:rPr>
              <w:t>Running T</w:t>
            </w:r>
            <w:r w:rsidR="00FD7317">
              <w:rPr>
                <w:b/>
              </w:rPr>
              <w:t>ime: 90 minutes</w:t>
            </w:r>
          </w:p>
        </w:tc>
        <w:bookmarkStart w:id="0" w:name="_GoBack"/>
        <w:bookmarkEnd w:id="0"/>
      </w:tr>
      <w:tr w:rsidR="00E43922" w:rsidRPr="00E43922" w14:paraId="686966A9" w14:textId="77777777" w:rsidTr="00AE5B0F">
        <w:tc>
          <w:tcPr>
            <w:tcW w:w="8856" w:type="dxa"/>
            <w:shd w:val="clear" w:color="auto" w:fill="auto"/>
          </w:tcPr>
          <w:p w14:paraId="681428AD" w14:textId="77777777" w:rsidR="00E43922" w:rsidRPr="004C42EF" w:rsidRDefault="00FD7317" w:rsidP="00FA5A47">
            <w:pPr>
              <w:jc w:val="center"/>
              <w:rPr>
                <w:b/>
                <w:u w:val="single"/>
              </w:rPr>
            </w:pPr>
            <w:r>
              <w:rPr>
                <w:b/>
                <w:u w:val="single"/>
              </w:rPr>
              <w:t>David O. McKay</w:t>
            </w:r>
            <w:r w:rsidR="00F044B8">
              <w:rPr>
                <w:b/>
                <w:u w:val="single"/>
              </w:rPr>
              <w:t xml:space="preserve"> </w:t>
            </w:r>
          </w:p>
        </w:tc>
      </w:tr>
      <w:tr w:rsidR="00E43922" w:rsidRPr="00E43922" w14:paraId="0CEFA214" w14:textId="77777777" w:rsidTr="00AE5B0F">
        <w:tc>
          <w:tcPr>
            <w:tcW w:w="8856" w:type="dxa"/>
            <w:shd w:val="clear" w:color="auto" w:fill="auto"/>
          </w:tcPr>
          <w:p w14:paraId="2E945E3A" w14:textId="77777777" w:rsidR="00E43922" w:rsidRPr="00E43922" w:rsidRDefault="00EE36F7" w:rsidP="00EE36F7">
            <w:pPr>
              <w:jc w:val="center"/>
              <w:rPr>
                <w:b/>
              </w:rPr>
            </w:pPr>
            <w:r w:rsidRPr="00EE36F7">
              <w:rPr>
                <w:b/>
              </w:rPr>
              <w:t>Quiz</w:t>
            </w:r>
          </w:p>
        </w:tc>
      </w:tr>
      <w:tr w:rsidR="00E43922" w:rsidRPr="00E43922" w14:paraId="4574193D" w14:textId="77777777" w:rsidTr="00AE5B0F">
        <w:tc>
          <w:tcPr>
            <w:tcW w:w="8856" w:type="dxa"/>
            <w:shd w:val="clear" w:color="auto" w:fill="auto"/>
          </w:tcPr>
          <w:p w14:paraId="602985EC" w14:textId="77777777" w:rsidR="00945E9F" w:rsidRDefault="00945E9F" w:rsidP="00945E9F">
            <w:r>
              <w:t xml:space="preserve">Instructions: </w:t>
            </w:r>
          </w:p>
          <w:p w14:paraId="34039277" w14:textId="77777777" w:rsidR="00945E9F" w:rsidRDefault="00945E9F" w:rsidP="00945E9F">
            <w:pPr>
              <w:numPr>
                <w:ilvl w:val="0"/>
                <w:numId w:val="2"/>
              </w:numPr>
            </w:pPr>
            <w:r>
              <w:t xml:space="preserve">Print out these questions and obtain a copy of the DVD from the LC </w:t>
            </w:r>
            <w:r w:rsidR="00326F03">
              <w:t>service</w:t>
            </w:r>
            <w:r>
              <w:t xml:space="preserve"> desk.</w:t>
            </w:r>
          </w:p>
          <w:p w14:paraId="0816B002" w14:textId="77777777" w:rsidR="00945E9F" w:rsidRDefault="00945E9F" w:rsidP="00945E9F">
            <w:pPr>
              <w:numPr>
                <w:ilvl w:val="0"/>
                <w:numId w:val="2"/>
              </w:numPr>
            </w:pPr>
            <w:r>
              <w:t xml:space="preserve">Watch the video and write the answers to the questions on the answer sheet that you printed. </w:t>
            </w:r>
          </w:p>
          <w:p w14:paraId="696AE8DB" w14:textId="77777777" w:rsidR="00E43922" w:rsidRPr="00945E9F" w:rsidRDefault="00945E9F" w:rsidP="00326F03">
            <w:pPr>
              <w:numPr>
                <w:ilvl w:val="0"/>
                <w:numId w:val="2"/>
              </w:numPr>
            </w:pPr>
            <w:r>
              <w:rPr>
                <w:b/>
              </w:rPr>
              <w:t xml:space="preserve">WHEN YOU COMPLETE THIS QUIZ PLEASE RETURN THE COMPLETED ANSWER SHEET TO THE LC </w:t>
            </w:r>
            <w:r w:rsidR="00326F03">
              <w:rPr>
                <w:b/>
              </w:rPr>
              <w:t xml:space="preserve">SERVICE </w:t>
            </w:r>
            <w:r>
              <w:rPr>
                <w:b/>
              </w:rPr>
              <w:t>DESK</w:t>
            </w:r>
            <w:r w:rsidR="00326F03">
              <w:rPr>
                <w:b/>
              </w:rPr>
              <w:t>.</w:t>
            </w:r>
          </w:p>
        </w:tc>
      </w:tr>
      <w:tr w:rsidR="00E43922" w:rsidRPr="00E43922" w14:paraId="2E34E2FE" w14:textId="77777777" w:rsidTr="00AE5B0F">
        <w:tc>
          <w:tcPr>
            <w:tcW w:w="8856" w:type="dxa"/>
            <w:shd w:val="clear" w:color="auto" w:fill="auto"/>
          </w:tcPr>
          <w:p w14:paraId="11F9006C" w14:textId="77777777" w:rsidR="00D63083" w:rsidRPr="006A1ED5" w:rsidRDefault="00945E9F" w:rsidP="00D63083">
            <w:pPr>
              <w:rPr>
                <w:rFonts w:eastAsia="Times New Roman"/>
              </w:rPr>
            </w:pPr>
            <w:r w:rsidRPr="00FD7317">
              <w:rPr>
                <w:b/>
              </w:rPr>
              <w:t>Summary:</w:t>
            </w:r>
            <w:r w:rsidR="00FD7317">
              <w:t xml:space="preserve"> </w:t>
            </w:r>
            <w:r w:rsidR="00D63083">
              <w:rPr>
                <w:color w:val="000000"/>
              </w:rPr>
              <w:t xml:space="preserve">President David O. McKay was born in 1873. He was an effective educator, a missionary in Scotland, and became an apostle and prophet of God. In all of this, President McKay successfully “acted well his part.” Serving as the prophet for 19 years, President McKay held a leading role in the emergence of the Church of Jesus Christ of Latter-day Saints as a worldwide </w:t>
            </w:r>
            <w:r w:rsidR="00984B82">
              <w:rPr>
                <w:color w:val="000000"/>
              </w:rPr>
              <w:t>religion. He visited many</w:t>
            </w:r>
            <w:r w:rsidR="00D63083">
              <w:rPr>
                <w:color w:val="000000"/>
              </w:rPr>
              <w:t xml:space="preserve"> countries all over the world, traveling throughout Asia and the Pacific, including the countries of Tonga, Fiji, Samoa, New Zealand, Tahiti, Hawaii, Japan, Korea, and China. He dedicated China for the preaching of the gospel and laid the groundwork for the creatio</w:t>
            </w:r>
            <w:r w:rsidR="00984B82">
              <w:rPr>
                <w:color w:val="000000"/>
              </w:rPr>
              <w:t>n of Brigham Young University-</w:t>
            </w:r>
            <w:r w:rsidR="00D63083">
              <w:rPr>
                <w:color w:val="000000"/>
              </w:rPr>
              <w:t>Hawaii.</w:t>
            </w:r>
          </w:p>
          <w:p w14:paraId="1891D8BF" w14:textId="77777777" w:rsidR="00D63083" w:rsidRPr="00125B0F" w:rsidRDefault="00D63083" w:rsidP="00D63083"/>
        </w:tc>
      </w:tr>
      <w:tr w:rsidR="00E43922" w:rsidRPr="00E43922" w14:paraId="4A16C772" w14:textId="77777777" w:rsidTr="00AE5B0F">
        <w:tc>
          <w:tcPr>
            <w:tcW w:w="8856" w:type="dxa"/>
            <w:shd w:val="clear" w:color="auto" w:fill="auto"/>
          </w:tcPr>
          <w:p w14:paraId="3DF4E851" w14:textId="77777777" w:rsidR="00DA63DA" w:rsidRDefault="00945E9F" w:rsidP="00125B0F">
            <w:r w:rsidRPr="00F536BC">
              <w:t>Vocabulary</w:t>
            </w:r>
            <w:r w:rsidR="00F536BC" w:rsidRPr="00F536BC">
              <w:t>:</w:t>
            </w:r>
            <w:r w:rsidR="00DA63DA">
              <w:t xml:space="preserve">    </w:t>
            </w:r>
          </w:p>
          <w:p w14:paraId="77812E2F" w14:textId="77777777" w:rsidR="00FA5A47" w:rsidRDefault="00D63083" w:rsidP="00D63083">
            <w:pPr>
              <w:pStyle w:val="ListParagraph"/>
              <w:numPr>
                <w:ilvl w:val="0"/>
                <w:numId w:val="6"/>
              </w:numPr>
            </w:pPr>
            <w:r w:rsidRPr="00FA5A47">
              <w:rPr>
                <w:b/>
                <w:u w:val="single"/>
              </w:rPr>
              <w:t>Shrewd</w:t>
            </w:r>
            <w:r w:rsidR="00E9639F">
              <w:t xml:space="preserve"> (adj.) - S</w:t>
            </w:r>
            <w:r>
              <w:t>harp</w:t>
            </w:r>
            <w:r w:rsidR="002A011F">
              <w:t xml:space="preserve"> or intelligent</w:t>
            </w:r>
            <w:r>
              <w:t xml:space="preserve"> in practical matters</w:t>
            </w:r>
          </w:p>
          <w:p w14:paraId="31D5BB35" w14:textId="77777777" w:rsidR="00D63083" w:rsidRDefault="00D403B5" w:rsidP="00FA5A47">
            <w:pPr>
              <w:pStyle w:val="ListParagraph"/>
            </w:pPr>
            <w:r>
              <w:t>Ex)</w:t>
            </w:r>
            <w:r w:rsidR="00161518">
              <w:t xml:space="preserve"> </w:t>
            </w:r>
            <w:r w:rsidR="00D63083" w:rsidRPr="00FA5A47">
              <w:rPr>
                <w:i/>
              </w:rPr>
              <w:t xml:space="preserve">Her brother is a </w:t>
            </w:r>
            <w:r w:rsidR="00D63083" w:rsidRPr="00FA5A47">
              <w:rPr>
                <w:rStyle w:val="Emphasis"/>
                <w:i w:val="0"/>
              </w:rPr>
              <w:t>shrewd</w:t>
            </w:r>
            <w:r w:rsidR="00D63083" w:rsidRPr="00FA5A47">
              <w:rPr>
                <w:i/>
              </w:rPr>
              <w:t xml:space="preserve"> businessman.</w:t>
            </w:r>
          </w:p>
          <w:p w14:paraId="6F7BBD16" w14:textId="77777777" w:rsidR="00FA5A47" w:rsidRDefault="00D63083" w:rsidP="00D63083">
            <w:pPr>
              <w:pStyle w:val="ListParagraph"/>
              <w:numPr>
                <w:ilvl w:val="0"/>
                <w:numId w:val="6"/>
              </w:numPr>
            </w:pPr>
            <w:r w:rsidRPr="00FA5A47">
              <w:rPr>
                <w:b/>
                <w:u w:val="single"/>
              </w:rPr>
              <w:t>Marble</w:t>
            </w:r>
            <w:r w:rsidR="002A011F" w:rsidRPr="00FA5A47">
              <w:rPr>
                <w:b/>
                <w:u w:val="single"/>
              </w:rPr>
              <w:t>s</w:t>
            </w:r>
            <w:r w:rsidR="00E9639F">
              <w:t xml:space="preserve"> (noun) - A</w:t>
            </w:r>
            <w:r>
              <w:t xml:space="preserve"> </w:t>
            </w:r>
            <w:r w:rsidR="00161518">
              <w:t xml:space="preserve">game </w:t>
            </w:r>
            <w:r>
              <w:t xml:space="preserve">for children in which a marble is propelled by </w:t>
            </w:r>
            <w:r w:rsidR="00161518">
              <w:t>the</w:t>
            </w:r>
            <w:r>
              <w:t> thumb to hit another marble so as to drive it out of a circle drawn or scratched on the ground.</w:t>
            </w:r>
          </w:p>
          <w:p w14:paraId="7911F737" w14:textId="77777777" w:rsidR="00D63083" w:rsidRDefault="00D403B5" w:rsidP="00FA5A47">
            <w:pPr>
              <w:pStyle w:val="ListParagraph"/>
            </w:pPr>
            <w:r>
              <w:t>Ex)</w:t>
            </w:r>
            <w:r w:rsidR="00161518">
              <w:t xml:space="preserve"> </w:t>
            </w:r>
            <w:r w:rsidR="00D63083" w:rsidRPr="00FA5A47">
              <w:rPr>
                <w:i/>
              </w:rPr>
              <w:t>I used to play marbles with my siblings when I was young</w:t>
            </w:r>
            <w:r w:rsidR="00DA63F4" w:rsidRPr="00FA5A47">
              <w:rPr>
                <w:i/>
              </w:rPr>
              <w:t>er</w:t>
            </w:r>
            <w:r w:rsidR="00D63083" w:rsidRPr="00FA5A47">
              <w:rPr>
                <w:i/>
              </w:rPr>
              <w:t>.</w:t>
            </w:r>
          </w:p>
          <w:p w14:paraId="4145ED7F" w14:textId="77777777" w:rsidR="00FA5A47" w:rsidRDefault="00D63083" w:rsidP="00D63083">
            <w:pPr>
              <w:pStyle w:val="ListParagraph"/>
              <w:numPr>
                <w:ilvl w:val="0"/>
                <w:numId w:val="6"/>
              </w:numPr>
            </w:pPr>
            <w:r w:rsidRPr="00FA5A47">
              <w:rPr>
                <w:b/>
                <w:u w:val="single"/>
              </w:rPr>
              <w:t>Anticipation</w:t>
            </w:r>
            <w:r w:rsidR="00E9639F">
              <w:t xml:space="preserve"> (noun) -</w:t>
            </w:r>
            <w:r>
              <w:t xml:space="preserve"> </w:t>
            </w:r>
            <w:r w:rsidR="00E9639F">
              <w:t>R</w:t>
            </w:r>
            <w:r>
              <w:t>ealization in advance; expectation or hope;</w:t>
            </w:r>
            <w:r w:rsidRPr="00344B70">
              <w:t xml:space="preserve"> </w:t>
            </w:r>
            <w:r w:rsidR="00DA63F4">
              <w:t>previous notion.</w:t>
            </w:r>
          </w:p>
          <w:p w14:paraId="32B4E5FF" w14:textId="77777777" w:rsidR="00D63083" w:rsidRDefault="00161518" w:rsidP="00FA5A47">
            <w:pPr>
              <w:pStyle w:val="ListParagraph"/>
            </w:pPr>
            <w:r w:rsidRPr="00FA5A47">
              <w:rPr>
                <w:rStyle w:val="Emphasis"/>
                <w:i w:val="0"/>
              </w:rPr>
              <w:t>Ex</w:t>
            </w:r>
            <w:r w:rsidR="00D403B5" w:rsidRPr="00FA5A47">
              <w:rPr>
                <w:rStyle w:val="Emphasis"/>
                <w:i w:val="0"/>
              </w:rPr>
              <w:t>)</w:t>
            </w:r>
            <w:r>
              <w:rPr>
                <w:rStyle w:val="Emphasis"/>
              </w:rPr>
              <w:t xml:space="preserve"> </w:t>
            </w:r>
            <w:r w:rsidR="00D63083" w:rsidRPr="00AC6120">
              <w:rPr>
                <w:rStyle w:val="Emphasis"/>
              </w:rPr>
              <w:t>Anticipation</w:t>
            </w:r>
            <w:r w:rsidR="00D63083" w:rsidRPr="00FA5A47">
              <w:rPr>
                <w:i/>
              </w:rPr>
              <w:t xml:space="preserve"> is a form of tension.</w:t>
            </w:r>
          </w:p>
          <w:p w14:paraId="60E83EB4" w14:textId="77777777" w:rsidR="00FA5A47" w:rsidRDefault="00D63083" w:rsidP="00D63083">
            <w:pPr>
              <w:pStyle w:val="ListParagraph"/>
              <w:numPr>
                <w:ilvl w:val="0"/>
                <w:numId w:val="6"/>
              </w:numPr>
            </w:pPr>
            <w:r w:rsidRPr="00FA5A47">
              <w:rPr>
                <w:b/>
                <w:u w:val="single"/>
              </w:rPr>
              <w:t>Misconception</w:t>
            </w:r>
            <w:r w:rsidR="00E9639F">
              <w:t xml:space="preserve"> (noun) -  A</w:t>
            </w:r>
            <w:r>
              <w:t xml:space="preserve"> false or mistaken view, opinion, or attitude</w:t>
            </w:r>
          </w:p>
          <w:p w14:paraId="48BA5BC7" w14:textId="77777777" w:rsidR="00D63083" w:rsidRPr="00FA5A47" w:rsidRDefault="00D403B5" w:rsidP="00FA5A47">
            <w:pPr>
              <w:pStyle w:val="ListParagraph"/>
            </w:pPr>
            <w:r w:rsidRPr="00FA5A47">
              <w:rPr>
                <w:rFonts w:eastAsia="Times New Roman"/>
              </w:rPr>
              <w:t>Ex)</w:t>
            </w:r>
            <w:r w:rsidR="00161518" w:rsidRPr="00FA5A47">
              <w:rPr>
                <w:rFonts w:eastAsia="Times New Roman"/>
              </w:rPr>
              <w:t xml:space="preserve"> </w:t>
            </w:r>
            <w:r w:rsidR="00AC6120" w:rsidRPr="00FA5A47">
              <w:rPr>
                <w:rFonts w:eastAsia="Times New Roman"/>
                <w:i/>
              </w:rPr>
              <w:t xml:space="preserve">It </w:t>
            </w:r>
            <w:r w:rsidR="00D63083" w:rsidRPr="00FA5A47">
              <w:rPr>
                <w:rFonts w:eastAsia="Times New Roman"/>
                <w:i/>
              </w:rPr>
              <w:t>is a</w:t>
            </w:r>
            <w:r w:rsidR="00D63083" w:rsidRPr="00FA5A47">
              <w:rPr>
                <w:rFonts w:eastAsia="Times New Roman"/>
              </w:rPr>
              <w:t xml:space="preserve"> </w:t>
            </w:r>
            <w:r w:rsidR="00D63083" w:rsidRPr="00FA5A47">
              <w:rPr>
                <w:rFonts w:eastAsia="Times New Roman"/>
                <w:i/>
                <w:iCs/>
              </w:rPr>
              <w:t>misconception</w:t>
            </w:r>
            <w:r w:rsidR="00AC6120" w:rsidRPr="00FA5A47">
              <w:rPr>
                <w:rFonts w:eastAsia="Times New Roman"/>
              </w:rPr>
              <w:t xml:space="preserve"> </w:t>
            </w:r>
            <w:r w:rsidR="00AC6120" w:rsidRPr="00FA5A47">
              <w:rPr>
                <w:rFonts w:eastAsia="Times New Roman"/>
                <w:i/>
              </w:rPr>
              <w:t>to think that</w:t>
            </w:r>
            <w:r w:rsidR="00AC6120" w:rsidRPr="00FA5A47">
              <w:rPr>
                <w:rFonts w:eastAsia="Times New Roman"/>
              </w:rPr>
              <w:t xml:space="preserve"> </w:t>
            </w:r>
            <w:r w:rsidR="00AC6120" w:rsidRPr="00FA5A47">
              <w:rPr>
                <w:rFonts w:eastAsia="Times New Roman"/>
                <w:i/>
              </w:rPr>
              <w:t>a doctor is able to cure any disease.</w:t>
            </w:r>
          </w:p>
          <w:p w14:paraId="305FB9B6" w14:textId="77777777" w:rsidR="00FA5A47" w:rsidRDefault="00D63083" w:rsidP="00D63083">
            <w:pPr>
              <w:pStyle w:val="ListParagraph"/>
              <w:numPr>
                <w:ilvl w:val="0"/>
                <w:numId w:val="6"/>
              </w:numPr>
              <w:rPr>
                <w:rFonts w:eastAsia="Times New Roman"/>
              </w:rPr>
            </w:pPr>
            <w:r w:rsidRPr="00FA5A47">
              <w:rPr>
                <w:b/>
                <w:u w:val="single"/>
              </w:rPr>
              <w:t>Periodical</w:t>
            </w:r>
            <w:r w:rsidR="00E9639F">
              <w:t xml:space="preserve"> (noun) -</w:t>
            </w:r>
            <w:r>
              <w:t xml:space="preserve"> </w:t>
            </w:r>
            <w:r w:rsidR="00E9639F" w:rsidRPr="00FA5A47">
              <w:rPr>
                <w:rFonts w:eastAsia="Times New Roman"/>
              </w:rPr>
              <w:t>A</w:t>
            </w:r>
            <w:r w:rsidRPr="00FA5A47">
              <w:rPr>
                <w:rFonts w:eastAsia="Times New Roman"/>
              </w:rPr>
              <w:t xml:space="preserve"> magazine or other journal that is issued at regularly recurring intervals. </w:t>
            </w:r>
          </w:p>
          <w:p w14:paraId="63643B7B" w14:textId="77777777" w:rsidR="00D63083" w:rsidRPr="00FA5A47" w:rsidRDefault="00D403B5" w:rsidP="00FA5A47">
            <w:pPr>
              <w:pStyle w:val="ListParagraph"/>
              <w:rPr>
                <w:rFonts w:eastAsia="Times New Roman"/>
              </w:rPr>
            </w:pPr>
            <w:r>
              <w:t>Ex)</w:t>
            </w:r>
            <w:r w:rsidR="00161518">
              <w:t xml:space="preserve"> </w:t>
            </w:r>
            <w:r w:rsidR="00D63083" w:rsidRPr="00FA5A47">
              <w:rPr>
                <w:i/>
              </w:rPr>
              <w:t xml:space="preserve">The </w:t>
            </w:r>
            <w:r w:rsidR="00D63083" w:rsidRPr="00FA5A47">
              <w:rPr>
                <w:rStyle w:val="Emphasis"/>
                <w:i w:val="0"/>
              </w:rPr>
              <w:t>periodical</w:t>
            </w:r>
            <w:r w:rsidR="00D63083" w:rsidRPr="00FA5A47">
              <w:rPr>
                <w:i/>
              </w:rPr>
              <w:t xml:space="preserve"> is </w:t>
            </w:r>
            <w:r w:rsidR="00DA63F4" w:rsidRPr="00FA5A47">
              <w:rPr>
                <w:i/>
              </w:rPr>
              <w:t>available</w:t>
            </w:r>
            <w:r w:rsidR="00D63083" w:rsidRPr="00FA5A47">
              <w:rPr>
                <w:i/>
              </w:rPr>
              <w:t xml:space="preserve"> on the very first day of every month.</w:t>
            </w:r>
          </w:p>
          <w:p w14:paraId="174AB8A6" w14:textId="77777777" w:rsidR="00D63083" w:rsidRPr="00FA5A47" w:rsidRDefault="00D63083" w:rsidP="00D63083">
            <w:pPr>
              <w:pStyle w:val="ListParagraph"/>
              <w:numPr>
                <w:ilvl w:val="0"/>
                <w:numId w:val="6"/>
              </w:numPr>
              <w:rPr>
                <w:rFonts w:eastAsia="Times New Roman"/>
              </w:rPr>
            </w:pPr>
            <w:r w:rsidRPr="00FA5A47">
              <w:rPr>
                <w:b/>
                <w:u w:val="single"/>
              </w:rPr>
              <w:t>Combat</w:t>
            </w:r>
            <w:r w:rsidR="00E9639F">
              <w:t xml:space="preserve"> (verb) -</w:t>
            </w:r>
            <w:r>
              <w:t xml:space="preserve"> </w:t>
            </w:r>
            <w:r w:rsidR="00E9639F" w:rsidRPr="00FA5A47">
              <w:rPr>
                <w:rFonts w:eastAsia="Times New Roman"/>
              </w:rPr>
              <w:t>T</w:t>
            </w:r>
            <w:r w:rsidRPr="00FA5A47">
              <w:rPr>
                <w:rFonts w:eastAsia="Times New Roman"/>
              </w:rPr>
              <w:t xml:space="preserve">o fight or contend against; oppose vigorously: to combat crime. </w:t>
            </w:r>
            <w:r w:rsidR="00D403B5" w:rsidRPr="00FA5A47">
              <w:rPr>
                <w:rFonts w:eastAsia="Times New Roman"/>
              </w:rPr>
              <w:t>Ex)</w:t>
            </w:r>
            <w:r w:rsidR="00161518" w:rsidRPr="00FA5A47">
              <w:rPr>
                <w:rFonts w:eastAsia="Times New Roman"/>
              </w:rPr>
              <w:t xml:space="preserve"> </w:t>
            </w:r>
            <w:r w:rsidRPr="00FA5A47">
              <w:rPr>
                <w:rFonts w:eastAsia="Times New Roman"/>
                <w:i/>
              </w:rPr>
              <w:t xml:space="preserve">Our greatest foes, and </w:t>
            </w:r>
            <w:r w:rsidR="00DA63F4" w:rsidRPr="00FA5A47">
              <w:rPr>
                <w:rFonts w:eastAsia="Times New Roman"/>
                <w:i/>
              </w:rPr>
              <w:t xml:space="preserve">those </w:t>
            </w:r>
            <w:r w:rsidRPr="00FA5A47">
              <w:rPr>
                <w:rFonts w:eastAsia="Times New Roman"/>
                <w:i/>
              </w:rPr>
              <w:t>whom we must chiefly combat, are within.</w:t>
            </w:r>
          </w:p>
          <w:p w14:paraId="289A7F6A" w14:textId="77777777" w:rsidR="00F17621" w:rsidRPr="00F536BC" w:rsidRDefault="00F17621" w:rsidP="00D63083">
            <w:pPr>
              <w:ind w:left="780"/>
            </w:pPr>
          </w:p>
        </w:tc>
      </w:tr>
      <w:tr w:rsidR="00E43922" w:rsidRPr="00E43922" w14:paraId="5B57ABA1" w14:textId="77777777" w:rsidTr="00AE5B0F">
        <w:tc>
          <w:tcPr>
            <w:tcW w:w="8856" w:type="dxa"/>
            <w:shd w:val="clear" w:color="auto" w:fill="auto"/>
          </w:tcPr>
          <w:p w14:paraId="66EE3442" w14:textId="77777777" w:rsidR="00E43922" w:rsidRPr="00E43922" w:rsidRDefault="00F536BC" w:rsidP="00853060">
            <w:pPr>
              <w:rPr>
                <w:u w:val="single"/>
              </w:rPr>
            </w:pPr>
            <w:r>
              <w:rPr>
                <w:u w:val="single"/>
              </w:rPr>
              <w:t>Questions to Answer:</w:t>
            </w:r>
          </w:p>
        </w:tc>
      </w:tr>
      <w:tr w:rsidR="00E43922" w:rsidRPr="00E43922" w14:paraId="7E1116A5" w14:textId="77777777" w:rsidTr="00AE5B0F">
        <w:tc>
          <w:tcPr>
            <w:tcW w:w="8856" w:type="dxa"/>
            <w:shd w:val="clear" w:color="auto" w:fill="auto"/>
          </w:tcPr>
          <w:p w14:paraId="4D602FA8" w14:textId="77777777" w:rsidR="00E43922" w:rsidRPr="00E43922" w:rsidRDefault="00A12A01" w:rsidP="00D63083">
            <w:pPr>
              <w:numPr>
                <w:ilvl w:val="0"/>
                <w:numId w:val="1"/>
              </w:numPr>
            </w:pPr>
            <w:r>
              <w:t xml:space="preserve">Why did </w:t>
            </w:r>
            <w:r w:rsidR="00D63083">
              <w:t>young David</w:t>
            </w:r>
            <w:r>
              <w:t xml:space="preserve"> say that his mother is very shrewd?</w:t>
            </w:r>
          </w:p>
        </w:tc>
      </w:tr>
      <w:tr w:rsidR="00E43922" w:rsidRPr="00E43922" w14:paraId="1F282993" w14:textId="77777777" w:rsidTr="00AE5B0F">
        <w:tc>
          <w:tcPr>
            <w:tcW w:w="8856" w:type="dxa"/>
            <w:shd w:val="clear" w:color="auto" w:fill="auto"/>
          </w:tcPr>
          <w:p w14:paraId="709EB73E" w14:textId="77777777" w:rsidR="00B6101E" w:rsidRDefault="00B6101E" w:rsidP="00B6101E">
            <w:pPr>
              <w:rPr>
                <w:b/>
              </w:rPr>
            </w:pPr>
            <w:r w:rsidRPr="00B6101E">
              <w:t>Answer the question here</w:t>
            </w:r>
            <w:r>
              <w:rPr>
                <w:b/>
              </w:rPr>
              <w:t xml:space="preserve">: </w:t>
            </w:r>
          </w:p>
          <w:p w14:paraId="13E8B6BE" w14:textId="77777777" w:rsidR="001F1960" w:rsidRDefault="001F1960" w:rsidP="00951EEB">
            <w:pPr>
              <w:rPr>
                <w:b/>
              </w:rPr>
            </w:pPr>
          </w:p>
          <w:p w14:paraId="61B75C2E" w14:textId="77777777" w:rsidR="00951EEB" w:rsidRDefault="00951EEB" w:rsidP="00951EEB">
            <w:pPr>
              <w:rPr>
                <w:b/>
              </w:rPr>
            </w:pPr>
          </w:p>
          <w:p w14:paraId="525843A6" w14:textId="77777777" w:rsidR="00951EEB" w:rsidRPr="00E43922" w:rsidRDefault="00951EEB" w:rsidP="00951EEB">
            <w:pPr>
              <w:rPr>
                <w:b/>
              </w:rPr>
            </w:pPr>
          </w:p>
        </w:tc>
      </w:tr>
      <w:tr w:rsidR="00E43922" w:rsidRPr="00E43922" w14:paraId="50079B6D" w14:textId="77777777" w:rsidTr="00AE5B0F">
        <w:tc>
          <w:tcPr>
            <w:tcW w:w="8856" w:type="dxa"/>
            <w:shd w:val="clear" w:color="auto" w:fill="auto"/>
          </w:tcPr>
          <w:p w14:paraId="62CF9FF4" w14:textId="77777777" w:rsidR="00D63083" w:rsidRDefault="00D63083" w:rsidP="00D63083">
            <w:pPr>
              <w:pStyle w:val="ListParagraph"/>
              <w:numPr>
                <w:ilvl w:val="0"/>
                <w:numId w:val="1"/>
              </w:numPr>
            </w:pPr>
            <w:r>
              <w:lastRenderedPageBreak/>
              <w:t xml:space="preserve">When </w:t>
            </w:r>
            <w:r w:rsidR="00EA41DF">
              <w:t xml:space="preserve">young David </w:t>
            </w:r>
            <w:r>
              <w:t xml:space="preserve">got his Patriarchal Blessing, </w:t>
            </w:r>
            <w:r w:rsidR="00EA41DF">
              <w:t>h</w:t>
            </w:r>
            <w:r>
              <w:t xml:space="preserve">ow </w:t>
            </w:r>
            <w:r w:rsidR="002A011F">
              <w:t>was</w:t>
            </w:r>
            <w:r>
              <w:t xml:space="preserve"> Patriarch John Smith’s blessing of “Thou shalt see much of the world</w:t>
            </w:r>
            <w:r w:rsidR="003051FE">
              <w:t>” fulfilled</w:t>
            </w:r>
            <w:r>
              <w:t xml:space="preserve">? </w:t>
            </w:r>
          </w:p>
          <w:p w14:paraId="52382C48" w14:textId="77777777" w:rsidR="00E43922" w:rsidRPr="00E43922" w:rsidRDefault="00E43922" w:rsidP="00D63083">
            <w:pPr>
              <w:ind w:left="720"/>
            </w:pPr>
          </w:p>
        </w:tc>
      </w:tr>
      <w:tr w:rsidR="00E43922" w:rsidRPr="00E43922" w14:paraId="4BDE66C9" w14:textId="77777777" w:rsidTr="00AE5B0F">
        <w:tc>
          <w:tcPr>
            <w:tcW w:w="8856" w:type="dxa"/>
            <w:shd w:val="clear" w:color="auto" w:fill="auto"/>
          </w:tcPr>
          <w:p w14:paraId="4EE27332" w14:textId="77777777" w:rsidR="00B6101E" w:rsidRDefault="00B6101E" w:rsidP="00B6101E">
            <w:pPr>
              <w:rPr>
                <w:b/>
              </w:rPr>
            </w:pPr>
            <w:r w:rsidRPr="00B6101E">
              <w:t>Answer the question here</w:t>
            </w:r>
            <w:r>
              <w:rPr>
                <w:b/>
              </w:rPr>
              <w:t xml:space="preserve">: </w:t>
            </w:r>
          </w:p>
          <w:p w14:paraId="606A33C2" w14:textId="77777777" w:rsidR="00B31E5C" w:rsidRDefault="00B31E5C" w:rsidP="00951EEB">
            <w:pPr>
              <w:rPr>
                <w:b/>
              </w:rPr>
            </w:pPr>
          </w:p>
          <w:p w14:paraId="65507736" w14:textId="77777777" w:rsidR="00951EEB" w:rsidRDefault="00951EEB" w:rsidP="00951EEB">
            <w:pPr>
              <w:rPr>
                <w:b/>
              </w:rPr>
            </w:pPr>
          </w:p>
          <w:p w14:paraId="5AFA355F" w14:textId="77777777" w:rsidR="00951EEB" w:rsidRPr="00E43922" w:rsidRDefault="00951EEB" w:rsidP="00951EEB">
            <w:pPr>
              <w:rPr>
                <w:b/>
              </w:rPr>
            </w:pPr>
          </w:p>
        </w:tc>
      </w:tr>
      <w:tr w:rsidR="00E43922" w:rsidRPr="00E43922" w14:paraId="38B3CA04" w14:textId="77777777" w:rsidTr="00AE5B0F">
        <w:tc>
          <w:tcPr>
            <w:tcW w:w="8856" w:type="dxa"/>
            <w:shd w:val="clear" w:color="auto" w:fill="auto"/>
          </w:tcPr>
          <w:p w14:paraId="2E1A0EBA" w14:textId="77777777" w:rsidR="00E43922" w:rsidRPr="00E43922" w:rsidRDefault="003A4959" w:rsidP="00326F03">
            <w:pPr>
              <w:numPr>
                <w:ilvl w:val="0"/>
                <w:numId w:val="1"/>
              </w:numPr>
            </w:pPr>
            <w:r>
              <w:t xml:space="preserve">Why did </w:t>
            </w:r>
            <w:r w:rsidR="00D63083">
              <w:t>young David</w:t>
            </w:r>
            <w:r>
              <w:t xml:space="preserve"> throw his mission paper</w:t>
            </w:r>
            <w:r w:rsidR="00D63083">
              <w:t>s on the ground</w:t>
            </w:r>
            <w:r>
              <w:t xml:space="preserve"> and sa</w:t>
            </w:r>
            <w:r w:rsidR="006938F9">
              <w:t>y,</w:t>
            </w:r>
            <w:r>
              <w:t xml:space="preserve"> “I am not going!”</w:t>
            </w:r>
            <w:r w:rsidR="006938F9">
              <w:t>?</w:t>
            </w:r>
            <w:r w:rsidR="00326F03">
              <w:t xml:space="preserve"> </w:t>
            </w:r>
            <w:r>
              <w:t xml:space="preserve"> </w:t>
            </w:r>
            <w:r w:rsidR="00A12A01">
              <w:t xml:space="preserve">What </w:t>
            </w:r>
            <w:r w:rsidR="002A011F">
              <w:t xml:space="preserve">was the most important lesson </w:t>
            </w:r>
            <w:r w:rsidR="00326F03">
              <w:t>that Elder</w:t>
            </w:r>
            <w:r w:rsidR="00661ABD">
              <w:t xml:space="preserve"> </w:t>
            </w:r>
            <w:r w:rsidR="00A12A01">
              <w:t>McKay learn</w:t>
            </w:r>
            <w:r w:rsidR="005A315D">
              <w:t>ed</w:t>
            </w:r>
            <w:r w:rsidR="00326F03">
              <w:t xml:space="preserve"> from his mission as a young man</w:t>
            </w:r>
            <w:r w:rsidR="00A12A01">
              <w:t>?</w:t>
            </w:r>
          </w:p>
        </w:tc>
      </w:tr>
      <w:tr w:rsidR="00E43922" w:rsidRPr="00E43922" w14:paraId="1D9E8E62" w14:textId="77777777" w:rsidTr="00AE5B0F">
        <w:tc>
          <w:tcPr>
            <w:tcW w:w="8856" w:type="dxa"/>
            <w:shd w:val="clear" w:color="auto" w:fill="auto"/>
          </w:tcPr>
          <w:p w14:paraId="6459CA20" w14:textId="77777777" w:rsidR="00B6101E" w:rsidRDefault="00B6101E" w:rsidP="00B6101E">
            <w:pPr>
              <w:rPr>
                <w:b/>
              </w:rPr>
            </w:pPr>
            <w:r w:rsidRPr="00B6101E">
              <w:t>Answer the question here</w:t>
            </w:r>
            <w:r>
              <w:rPr>
                <w:b/>
              </w:rPr>
              <w:t xml:space="preserve">: </w:t>
            </w:r>
          </w:p>
          <w:p w14:paraId="63AC2330" w14:textId="77777777" w:rsidR="001F1960" w:rsidRDefault="001F1960" w:rsidP="00951EEB">
            <w:pPr>
              <w:rPr>
                <w:b/>
              </w:rPr>
            </w:pPr>
          </w:p>
          <w:p w14:paraId="5DCEC20D" w14:textId="77777777" w:rsidR="00951EEB" w:rsidRDefault="00951EEB" w:rsidP="00951EEB">
            <w:pPr>
              <w:rPr>
                <w:b/>
              </w:rPr>
            </w:pPr>
          </w:p>
          <w:p w14:paraId="5FF74FDA" w14:textId="77777777" w:rsidR="00951EEB" w:rsidRDefault="00951EEB" w:rsidP="00951EEB">
            <w:pPr>
              <w:rPr>
                <w:b/>
              </w:rPr>
            </w:pPr>
          </w:p>
          <w:p w14:paraId="2DBF43F3" w14:textId="77777777" w:rsidR="000C3E94" w:rsidRPr="00E43922" w:rsidRDefault="000C3E94" w:rsidP="00951EEB">
            <w:pPr>
              <w:rPr>
                <w:b/>
              </w:rPr>
            </w:pPr>
          </w:p>
        </w:tc>
      </w:tr>
      <w:tr w:rsidR="00B01569" w:rsidRPr="00E43922" w14:paraId="46812C04" w14:textId="77777777" w:rsidTr="00AE5B0F">
        <w:tc>
          <w:tcPr>
            <w:tcW w:w="8856" w:type="dxa"/>
            <w:shd w:val="clear" w:color="auto" w:fill="auto"/>
          </w:tcPr>
          <w:p w14:paraId="66C8F58E" w14:textId="77777777" w:rsidR="00B01569" w:rsidRDefault="00B01569" w:rsidP="00661ABD">
            <w:pPr>
              <w:numPr>
                <w:ilvl w:val="0"/>
                <w:numId w:val="1"/>
              </w:numPr>
            </w:pPr>
            <w:r>
              <w:t xml:space="preserve">During an interview with the President of the Quorum of the Twelve Apostles, Francis M. Lyman, David was told that he was going to be called as one of the Twelve. How did David O. McKay react to this? How did </w:t>
            </w:r>
            <w:r w:rsidRPr="00B01569">
              <w:t>President Lyman respond to David’s</w:t>
            </w:r>
            <w:r>
              <w:t xml:space="preserve"> concern?</w:t>
            </w:r>
          </w:p>
        </w:tc>
      </w:tr>
      <w:tr w:rsidR="00B01569" w:rsidRPr="00E43922" w14:paraId="3E6853F1" w14:textId="77777777" w:rsidTr="00AE5B0F">
        <w:tc>
          <w:tcPr>
            <w:tcW w:w="8856" w:type="dxa"/>
            <w:shd w:val="clear" w:color="auto" w:fill="auto"/>
          </w:tcPr>
          <w:p w14:paraId="648270B7" w14:textId="77777777" w:rsidR="00B01569" w:rsidRDefault="00B01569" w:rsidP="00B01569">
            <w:pPr>
              <w:rPr>
                <w:b/>
              </w:rPr>
            </w:pPr>
            <w:r w:rsidRPr="00B6101E">
              <w:t>Answer the question here</w:t>
            </w:r>
            <w:r>
              <w:rPr>
                <w:b/>
              </w:rPr>
              <w:t xml:space="preserve">: </w:t>
            </w:r>
          </w:p>
          <w:p w14:paraId="7B2AFF75" w14:textId="77777777" w:rsidR="001F1960" w:rsidRDefault="001F1960" w:rsidP="00951EEB">
            <w:pPr>
              <w:rPr>
                <w:b/>
              </w:rPr>
            </w:pPr>
          </w:p>
          <w:p w14:paraId="3B9729AF" w14:textId="77777777" w:rsidR="00951EEB" w:rsidRDefault="00951EEB" w:rsidP="00951EEB">
            <w:pPr>
              <w:rPr>
                <w:b/>
              </w:rPr>
            </w:pPr>
          </w:p>
          <w:p w14:paraId="3126F3EB" w14:textId="77777777" w:rsidR="00951EEB" w:rsidRDefault="00951EEB" w:rsidP="00951EEB"/>
        </w:tc>
      </w:tr>
      <w:tr w:rsidR="006E6F1E" w:rsidRPr="00E43922" w14:paraId="2F7E1981" w14:textId="77777777" w:rsidTr="00AE5B0F">
        <w:tc>
          <w:tcPr>
            <w:tcW w:w="8856" w:type="dxa"/>
            <w:shd w:val="clear" w:color="auto" w:fill="auto"/>
          </w:tcPr>
          <w:p w14:paraId="436908A9" w14:textId="77777777" w:rsidR="006E6F1E" w:rsidRPr="00E43922" w:rsidRDefault="00A37CB2" w:rsidP="001F1960">
            <w:pPr>
              <w:numPr>
                <w:ilvl w:val="0"/>
                <w:numId w:val="1"/>
              </w:numPr>
            </w:pPr>
            <w:r>
              <w:t xml:space="preserve">When </w:t>
            </w:r>
            <w:r w:rsidR="00661ABD">
              <w:t>Elder</w:t>
            </w:r>
            <w:r>
              <w:t xml:space="preserve"> McKay first arrived in Japan he wrote a letter home telling his wife that he had arrived in a new world. In this letter, what did he say were the only things familiar to him?</w:t>
            </w:r>
          </w:p>
        </w:tc>
      </w:tr>
      <w:tr w:rsidR="006E6F1E" w:rsidRPr="00E43922" w14:paraId="50AC6154" w14:textId="77777777" w:rsidTr="00AE5B0F">
        <w:tc>
          <w:tcPr>
            <w:tcW w:w="8856" w:type="dxa"/>
            <w:shd w:val="clear" w:color="auto" w:fill="auto"/>
          </w:tcPr>
          <w:p w14:paraId="13A5491A" w14:textId="77777777" w:rsidR="00951EEB" w:rsidRDefault="006E6F1E" w:rsidP="00951EEB">
            <w:pPr>
              <w:rPr>
                <w:b/>
              </w:rPr>
            </w:pPr>
            <w:r w:rsidRPr="00B6101E">
              <w:t>Answer the question here</w:t>
            </w:r>
            <w:r>
              <w:rPr>
                <w:b/>
              </w:rPr>
              <w:t xml:space="preserve">: </w:t>
            </w:r>
          </w:p>
          <w:p w14:paraId="46F218C0" w14:textId="77777777" w:rsidR="00951EEB" w:rsidRPr="00E43922" w:rsidRDefault="00951EEB" w:rsidP="00951EEB">
            <w:pPr>
              <w:rPr>
                <w:b/>
              </w:rPr>
            </w:pPr>
          </w:p>
        </w:tc>
      </w:tr>
      <w:tr w:rsidR="00873A4B" w:rsidRPr="00E43922" w14:paraId="363A9338" w14:textId="77777777" w:rsidTr="00AE5B0F">
        <w:tc>
          <w:tcPr>
            <w:tcW w:w="8856" w:type="dxa"/>
            <w:shd w:val="clear" w:color="auto" w:fill="auto"/>
          </w:tcPr>
          <w:p w14:paraId="001EBCB8" w14:textId="77777777" w:rsidR="00873A4B" w:rsidRPr="00E43922" w:rsidRDefault="00A37CB2" w:rsidP="0069306A">
            <w:pPr>
              <w:numPr>
                <w:ilvl w:val="0"/>
                <w:numId w:val="1"/>
              </w:numPr>
            </w:pPr>
            <w:r>
              <w:t>What kind of condition</w:t>
            </w:r>
            <w:r w:rsidR="00FC7529">
              <w:t>s</w:t>
            </w:r>
            <w:r>
              <w:t xml:space="preserve"> was China facing when </w:t>
            </w:r>
            <w:r w:rsidR="0069306A">
              <w:t xml:space="preserve">Elder McKay </w:t>
            </w:r>
            <w:r>
              <w:t xml:space="preserve">offered the Dedicatory prayer in Peking? </w:t>
            </w:r>
          </w:p>
        </w:tc>
      </w:tr>
      <w:tr w:rsidR="00873A4B" w:rsidRPr="00E43922" w14:paraId="3AF41BF3" w14:textId="77777777" w:rsidTr="00AE5B0F">
        <w:tc>
          <w:tcPr>
            <w:tcW w:w="8856" w:type="dxa"/>
            <w:shd w:val="clear" w:color="auto" w:fill="auto"/>
          </w:tcPr>
          <w:p w14:paraId="002EA3EA" w14:textId="77777777" w:rsidR="00873A4B" w:rsidRDefault="00873A4B" w:rsidP="00E75492">
            <w:pPr>
              <w:rPr>
                <w:b/>
              </w:rPr>
            </w:pPr>
            <w:r w:rsidRPr="00B6101E">
              <w:t>Answer the question here</w:t>
            </w:r>
            <w:r>
              <w:rPr>
                <w:b/>
              </w:rPr>
              <w:t xml:space="preserve">: </w:t>
            </w:r>
          </w:p>
          <w:p w14:paraId="1852FE55" w14:textId="77777777" w:rsidR="001F1960" w:rsidRDefault="001F1960" w:rsidP="00A37CB2">
            <w:pPr>
              <w:rPr>
                <w:b/>
              </w:rPr>
            </w:pPr>
          </w:p>
          <w:p w14:paraId="42F3D0CE" w14:textId="77777777" w:rsidR="00951EEB" w:rsidRDefault="00951EEB" w:rsidP="00A37CB2">
            <w:pPr>
              <w:rPr>
                <w:b/>
              </w:rPr>
            </w:pPr>
          </w:p>
          <w:p w14:paraId="1E9E5373" w14:textId="77777777" w:rsidR="00951EEB" w:rsidRPr="00E43922" w:rsidRDefault="00951EEB" w:rsidP="00A37CB2">
            <w:pPr>
              <w:rPr>
                <w:b/>
              </w:rPr>
            </w:pPr>
          </w:p>
        </w:tc>
      </w:tr>
      <w:tr w:rsidR="00901821" w:rsidRPr="00E43922" w14:paraId="704E7299" w14:textId="77777777" w:rsidTr="00AE5B0F">
        <w:tc>
          <w:tcPr>
            <w:tcW w:w="8856" w:type="dxa"/>
            <w:shd w:val="clear" w:color="auto" w:fill="auto"/>
          </w:tcPr>
          <w:p w14:paraId="41E10375" w14:textId="77777777" w:rsidR="00901821" w:rsidRPr="00B6101E" w:rsidRDefault="002A011F" w:rsidP="003051FE">
            <w:pPr>
              <w:pStyle w:val="ListParagraph"/>
              <w:numPr>
                <w:ilvl w:val="0"/>
                <w:numId w:val="1"/>
              </w:numPr>
            </w:pPr>
            <w:r>
              <w:t xml:space="preserve">As the </w:t>
            </w:r>
            <w:r w:rsidR="009067D2">
              <w:t xml:space="preserve">Maori Saints gathered together in the meeting, they did not use a translator when David O. McKay spoke to them. </w:t>
            </w:r>
            <w:r w:rsidR="003051FE">
              <w:t>W</w:t>
            </w:r>
            <w:r w:rsidR="009067D2">
              <w:t>hy?</w:t>
            </w:r>
          </w:p>
        </w:tc>
      </w:tr>
      <w:tr w:rsidR="001F1960" w:rsidRPr="00E43922" w14:paraId="550125A2" w14:textId="77777777" w:rsidTr="00AE5B0F">
        <w:tc>
          <w:tcPr>
            <w:tcW w:w="8856" w:type="dxa"/>
            <w:shd w:val="clear" w:color="auto" w:fill="auto"/>
          </w:tcPr>
          <w:p w14:paraId="0C8F4249" w14:textId="77777777" w:rsidR="001F1960" w:rsidRDefault="001F1960" w:rsidP="001F1960">
            <w:pPr>
              <w:rPr>
                <w:b/>
              </w:rPr>
            </w:pPr>
            <w:r w:rsidRPr="00B6101E">
              <w:t>Answer the question here</w:t>
            </w:r>
            <w:r>
              <w:rPr>
                <w:b/>
              </w:rPr>
              <w:t xml:space="preserve">: </w:t>
            </w:r>
          </w:p>
          <w:p w14:paraId="6EEE90CE" w14:textId="77777777" w:rsidR="00951EEB" w:rsidRDefault="00951EEB" w:rsidP="001F1960">
            <w:pPr>
              <w:rPr>
                <w:b/>
              </w:rPr>
            </w:pPr>
          </w:p>
          <w:p w14:paraId="51362812" w14:textId="77777777" w:rsidR="00951EEB" w:rsidRDefault="00951EEB" w:rsidP="001F1960">
            <w:pPr>
              <w:rPr>
                <w:b/>
              </w:rPr>
            </w:pPr>
          </w:p>
          <w:p w14:paraId="25AC107C" w14:textId="77777777" w:rsidR="00951EEB" w:rsidRDefault="00951EEB" w:rsidP="001F1960"/>
        </w:tc>
      </w:tr>
      <w:tr w:rsidR="00873A4B" w:rsidRPr="00E43922" w14:paraId="2EE81EF4" w14:textId="77777777" w:rsidTr="00AE5B0F">
        <w:tc>
          <w:tcPr>
            <w:tcW w:w="8856" w:type="dxa"/>
            <w:shd w:val="clear" w:color="auto" w:fill="auto"/>
          </w:tcPr>
          <w:p w14:paraId="280DA7B9" w14:textId="77777777" w:rsidR="00873A4B" w:rsidRPr="00E43922" w:rsidRDefault="001F1960" w:rsidP="003051FE">
            <w:pPr>
              <w:pStyle w:val="ListParagraph"/>
              <w:numPr>
                <w:ilvl w:val="0"/>
                <w:numId w:val="1"/>
              </w:numPr>
            </w:pPr>
            <w:r>
              <w:t>What did President Mc</w:t>
            </w:r>
            <w:r w:rsidR="009A3B58">
              <w:t xml:space="preserve">Kay do to resolve the misconceptions and outright lies </w:t>
            </w:r>
            <w:r w:rsidR="006A565C">
              <w:t xml:space="preserve">printed </w:t>
            </w:r>
            <w:r w:rsidR="009A3B58">
              <w:t xml:space="preserve">in British newspapers and periodicals? </w:t>
            </w:r>
          </w:p>
        </w:tc>
      </w:tr>
      <w:tr w:rsidR="001F1960" w:rsidRPr="00E43922" w14:paraId="05A8A85E" w14:textId="77777777" w:rsidTr="00AE5B0F">
        <w:tc>
          <w:tcPr>
            <w:tcW w:w="8856" w:type="dxa"/>
            <w:shd w:val="clear" w:color="auto" w:fill="auto"/>
          </w:tcPr>
          <w:p w14:paraId="19F839B4" w14:textId="77777777" w:rsidR="001F1960" w:rsidRDefault="001F1960" w:rsidP="001F1960">
            <w:pPr>
              <w:rPr>
                <w:b/>
              </w:rPr>
            </w:pPr>
            <w:r w:rsidRPr="00B6101E">
              <w:t>Answer the question here</w:t>
            </w:r>
            <w:r>
              <w:rPr>
                <w:b/>
              </w:rPr>
              <w:t xml:space="preserve">: </w:t>
            </w:r>
          </w:p>
          <w:p w14:paraId="62CA77AB" w14:textId="77777777" w:rsidR="001F1960" w:rsidRDefault="001F1960" w:rsidP="003051FE">
            <w:pPr>
              <w:rPr>
                <w:b/>
              </w:rPr>
            </w:pPr>
          </w:p>
          <w:p w14:paraId="0C5DCDB1" w14:textId="77777777" w:rsidR="00951EEB" w:rsidRDefault="00951EEB" w:rsidP="003051FE"/>
        </w:tc>
      </w:tr>
      <w:tr w:rsidR="00873A4B" w:rsidRPr="00E43922" w14:paraId="38835752" w14:textId="77777777" w:rsidTr="00AE5B0F">
        <w:tc>
          <w:tcPr>
            <w:tcW w:w="8856" w:type="dxa"/>
            <w:shd w:val="clear" w:color="auto" w:fill="auto"/>
          </w:tcPr>
          <w:p w14:paraId="324FBFF1" w14:textId="77777777" w:rsidR="00873A4B" w:rsidRPr="00E43922" w:rsidRDefault="000D6891" w:rsidP="001F1960">
            <w:pPr>
              <w:numPr>
                <w:ilvl w:val="0"/>
                <w:numId w:val="1"/>
              </w:numPr>
            </w:pPr>
            <w:r>
              <w:lastRenderedPageBreak/>
              <w:t xml:space="preserve">What </w:t>
            </w:r>
            <w:r w:rsidR="00864647">
              <w:t xml:space="preserve">does </w:t>
            </w:r>
            <w:r>
              <w:t xml:space="preserve">the </w:t>
            </w:r>
            <w:r w:rsidR="00864647">
              <w:t xml:space="preserve">narrator feel is the </w:t>
            </w:r>
            <w:r w:rsidR="00FC7529">
              <w:t>c</w:t>
            </w:r>
            <w:r>
              <w:t xml:space="preserve">entral message of President McKay’s ministry? </w:t>
            </w:r>
          </w:p>
        </w:tc>
      </w:tr>
      <w:tr w:rsidR="00873A4B" w:rsidRPr="00E43922" w14:paraId="6BACD835" w14:textId="77777777" w:rsidTr="00AE5B0F">
        <w:tc>
          <w:tcPr>
            <w:tcW w:w="8856" w:type="dxa"/>
            <w:shd w:val="clear" w:color="auto" w:fill="auto"/>
          </w:tcPr>
          <w:p w14:paraId="21B9A54E" w14:textId="77777777" w:rsidR="00873A4B" w:rsidRDefault="00873A4B" w:rsidP="00E75492">
            <w:pPr>
              <w:rPr>
                <w:b/>
              </w:rPr>
            </w:pPr>
            <w:r w:rsidRPr="00B6101E">
              <w:t>Answer the question here</w:t>
            </w:r>
            <w:r>
              <w:rPr>
                <w:b/>
              </w:rPr>
              <w:t xml:space="preserve">: </w:t>
            </w:r>
          </w:p>
          <w:p w14:paraId="6A0763DF" w14:textId="77777777" w:rsidR="00873A4B" w:rsidRDefault="00873A4B" w:rsidP="001F1960">
            <w:pPr>
              <w:rPr>
                <w:b/>
              </w:rPr>
            </w:pPr>
          </w:p>
          <w:p w14:paraId="388F473E" w14:textId="77777777" w:rsidR="001F1960" w:rsidRPr="00E43922" w:rsidRDefault="001F1960" w:rsidP="001F1960">
            <w:pPr>
              <w:rPr>
                <w:b/>
              </w:rPr>
            </w:pPr>
          </w:p>
        </w:tc>
      </w:tr>
      <w:tr w:rsidR="00873A4B" w:rsidRPr="00E43922" w14:paraId="59B955C1" w14:textId="77777777" w:rsidTr="00AE5B0F">
        <w:tc>
          <w:tcPr>
            <w:tcW w:w="8856" w:type="dxa"/>
            <w:shd w:val="clear" w:color="auto" w:fill="auto"/>
          </w:tcPr>
          <w:p w14:paraId="60EF5C6B" w14:textId="77777777" w:rsidR="00873A4B" w:rsidRPr="00E43922" w:rsidRDefault="00326F03" w:rsidP="001F1960">
            <w:pPr>
              <w:numPr>
                <w:ilvl w:val="0"/>
                <w:numId w:val="1"/>
              </w:numPr>
            </w:pPr>
            <w:r>
              <w:t>Throughout the vid</w:t>
            </w:r>
            <w:r w:rsidR="000D6891">
              <w:t>e</w:t>
            </w:r>
            <w:r>
              <w:t>o</w:t>
            </w:r>
            <w:r w:rsidR="000D6891">
              <w:t xml:space="preserve">, President McKay was constantly away from his family because of his church calling. What would President </w:t>
            </w:r>
            <w:r w:rsidR="001F1960">
              <w:t>McKay</w:t>
            </w:r>
            <w:r w:rsidR="00864647">
              <w:t xml:space="preserve"> </w:t>
            </w:r>
            <w:r w:rsidR="000D6891">
              <w:t>do to communicate with his family members while he was far away from home?</w:t>
            </w:r>
          </w:p>
        </w:tc>
      </w:tr>
      <w:tr w:rsidR="00873A4B" w:rsidRPr="00E43922" w14:paraId="2017DFF9" w14:textId="77777777" w:rsidTr="00AE5B0F">
        <w:tc>
          <w:tcPr>
            <w:tcW w:w="8856" w:type="dxa"/>
            <w:shd w:val="clear" w:color="auto" w:fill="auto"/>
          </w:tcPr>
          <w:p w14:paraId="361BA1A2" w14:textId="77777777" w:rsidR="00873A4B" w:rsidRDefault="00873A4B" w:rsidP="00E75492">
            <w:pPr>
              <w:rPr>
                <w:b/>
              </w:rPr>
            </w:pPr>
            <w:r w:rsidRPr="00B6101E">
              <w:t>Answer the question here</w:t>
            </w:r>
            <w:r>
              <w:rPr>
                <w:b/>
              </w:rPr>
              <w:t xml:space="preserve">: </w:t>
            </w:r>
          </w:p>
          <w:p w14:paraId="5D14997E" w14:textId="77777777" w:rsidR="001F1960" w:rsidRDefault="001F1960" w:rsidP="00951EEB">
            <w:pPr>
              <w:rPr>
                <w:b/>
              </w:rPr>
            </w:pPr>
          </w:p>
          <w:p w14:paraId="7A516836" w14:textId="77777777" w:rsidR="00951EEB" w:rsidRPr="00E43922" w:rsidRDefault="00951EEB" w:rsidP="00951EEB">
            <w:pPr>
              <w:rPr>
                <w:b/>
              </w:rPr>
            </w:pPr>
          </w:p>
        </w:tc>
      </w:tr>
      <w:tr w:rsidR="002A011F" w:rsidRPr="00E43922" w14:paraId="6475B4FF" w14:textId="77777777" w:rsidTr="00AE5B0F">
        <w:tc>
          <w:tcPr>
            <w:tcW w:w="8856" w:type="dxa"/>
            <w:shd w:val="clear" w:color="auto" w:fill="auto"/>
          </w:tcPr>
          <w:p w14:paraId="4EF80CC7" w14:textId="77777777" w:rsidR="002A011F" w:rsidRDefault="002A011F" w:rsidP="002A011F">
            <w:pPr>
              <w:pStyle w:val="ListParagraph"/>
              <w:numPr>
                <w:ilvl w:val="0"/>
                <w:numId w:val="1"/>
              </w:numPr>
            </w:pPr>
            <w:r>
              <w:t xml:space="preserve">What do you remember most about President McKay’s life mission in the </w:t>
            </w:r>
            <w:r w:rsidR="00326F03">
              <w:t>video</w:t>
            </w:r>
            <w:r>
              <w:t>?</w:t>
            </w:r>
          </w:p>
          <w:p w14:paraId="1D0F0669" w14:textId="77777777" w:rsidR="002A011F" w:rsidRPr="00B6101E" w:rsidRDefault="002A011F" w:rsidP="002A011F">
            <w:pPr>
              <w:pStyle w:val="ListParagraph"/>
            </w:pPr>
          </w:p>
        </w:tc>
      </w:tr>
      <w:tr w:rsidR="002A011F" w:rsidRPr="00E43922" w14:paraId="740FD1FE" w14:textId="77777777" w:rsidTr="00AE5B0F">
        <w:tc>
          <w:tcPr>
            <w:tcW w:w="8856" w:type="dxa"/>
            <w:shd w:val="clear" w:color="auto" w:fill="auto"/>
          </w:tcPr>
          <w:p w14:paraId="12AD8616" w14:textId="77777777" w:rsidR="002A011F" w:rsidRDefault="002A011F" w:rsidP="002A011F">
            <w:pPr>
              <w:rPr>
                <w:b/>
              </w:rPr>
            </w:pPr>
            <w:r w:rsidRPr="00B6101E">
              <w:t>Answer the question here</w:t>
            </w:r>
            <w:r>
              <w:rPr>
                <w:b/>
              </w:rPr>
              <w:t xml:space="preserve">: </w:t>
            </w:r>
          </w:p>
          <w:p w14:paraId="25FDBF9A" w14:textId="77777777" w:rsidR="002A011F" w:rsidRDefault="002A011F" w:rsidP="00E75492">
            <w:pPr>
              <w:rPr>
                <w:b/>
              </w:rPr>
            </w:pPr>
          </w:p>
          <w:p w14:paraId="12AC46F9" w14:textId="77777777" w:rsidR="00951EEB" w:rsidRDefault="00951EEB" w:rsidP="00E75492">
            <w:pPr>
              <w:rPr>
                <w:b/>
              </w:rPr>
            </w:pPr>
          </w:p>
          <w:p w14:paraId="762B71A1" w14:textId="77777777" w:rsidR="000C3E94" w:rsidRDefault="000C3E94" w:rsidP="00E75492">
            <w:pPr>
              <w:rPr>
                <w:b/>
              </w:rPr>
            </w:pPr>
          </w:p>
          <w:p w14:paraId="7BB33003" w14:textId="77777777" w:rsidR="000C3E94" w:rsidRDefault="000C3E94" w:rsidP="00E75492">
            <w:pPr>
              <w:rPr>
                <w:b/>
              </w:rPr>
            </w:pPr>
          </w:p>
          <w:p w14:paraId="2445CD1E" w14:textId="77777777" w:rsidR="000C3E94" w:rsidRDefault="000C3E94" w:rsidP="00E75492">
            <w:pPr>
              <w:rPr>
                <w:b/>
              </w:rPr>
            </w:pPr>
          </w:p>
          <w:p w14:paraId="24DAAC46" w14:textId="77777777" w:rsidR="00951EEB" w:rsidRPr="002A011F" w:rsidRDefault="00951EEB" w:rsidP="00E75492">
            <w:pPr>
              <w:rPr>
                <w:b/>
              </w:rPr>
            </w:pPr>
          </w:p>
        </w:tc>
      </w:tr>
      <w:tr w:rsidR="002A011F" w:rsidRPr="00E43922" w14:paraId="4C0956FC" w14:textId="77777777" w:rsidTr="00AE5B0F">
        <w:tc>
          <w:tcPr>
            <w:tcW w:w="8856" w:type="dxa"/>
            <w:shd w:val="clear" w:color="auto" w:fill="auto"/>
          </w:tcPr>
          <w:p w14:paraId="1DF7F1F0" w14:textId="77777777" w:rsidR="002A011F" w:rsidRPr="00B6101E" w:rsidRDefault="00C656D6" w:rsidP="00FC7529">
            <w:pPr>
              <w:pStyle w:val="ListParagraph"/>
              <w:numPr>
                <w:ilvl w:val="0"/>
                <w:numId w:val="1"/>
              </w:numPr>
            </w:pPr>
            <w:r>
              <w:t>Church members admire</w:t>
            </w:r>
            <w:r w:rsidR="002A011F">
              <w:t xml:space="preserve"> President McKay’s </w:t>
            </w:r>
            <w:r>
              <w:t xml:space="preserve">marriage and his love for his </w:t>
            </w:r>
            <w:r w:rsidR="002A011F">
              <w:t>wife</w:t>
            </w:r>
            <w:r w:rsidR="00FC7529">
              <w:t>. W</w:t>
            </w:r>
            <w:r>
              <w:t xml:space="preserve">hat </w:t>
            </w:r>
            <w:r w:rsidR="00FC7529">
              <w:t xml:space="preserve">do you think </w:t>
            </w:r>
            <w:r>
              <w:t xml:space="preserve">was the secret </w:t>
            </w:r>
            <w:r w:rsidR="00FC7529">
              <w:t>behind</w:t>
            </w:r>
            <w:r>
              <w:t xml:space="preserve"> their successful marriage?</w:t>
            </w:r>
          </w:p>
        </w:tc>
      </w:tr>
      <w:tr w:rsidR="002A011F" w:rsidRPr="00E43922" w14:paraId="3D4A9448" w14:textId="77777777" w:rsidTr="00AE5B0F">
        <w:tc>
          <w:tcPr>
            <w:tcW w:w="8856" w:type="dxa"/>
            <w:shd w:val="clear" w:color="auto" w:fill="auto"/>
          </w:tcPr>
          <w:p w14:paraId="1D5AD060" w14:textId="77777777" w:rsidR="00C656D6" w:rsidRDefault="00C656D6" w:rsidP="00C656D6">
            <w:pPr>
              <w:rPr>
                <w:b/>
              </w:rPr>
            </w:pPr>
            <w:r w:rsidRPr="00B6101E">
              <w:t>Answer the question here</w:t>
            </w:r>
            <w:r>
              <w:rPr>
                <w:b/>
              </w:rPr>
              <w:t xml:space="preserve">: </w:t>
            </w:r>
          </w:p>
          <w:p w14:paraId="3FF8A9A6" w14:textId="77777777" w:rsidR="00394349" w:rsidRDefault="00394349" w:rsidP="00C656D6">
            <w:pPr>
              <w:rPr>
                <w:b/>
              </w:rPr>
            </w:pPr>
          </w:p>
          <w:p w14:paraId="419116AD" w14:textId="77777777" w:rsidR="002A011F" w:rsidRDefault="002A011F" w:rsidP="00C656D6">
            <w:pPr>
              <w:rPr>
                <w:b/>
              </w:rPr>
            </w:pPr>
          </w:p>
          <w:p w14:paraId="761FCEB9" w14:textId="77777777" w:rsidR="00951EEB" w:rsidRPr="00C656D6" w:rsidRDefault="00951EEB" w:rsidP="00C656D6">
            <w:pPr>
              <w:rPr>
                <w:b/>
              </w:rPr>
            </w:pPr>
          </w:p>
        </w:tc>
      </w:tr>
    </w:tbl>
    <w:p w14:paraId="71275868" w14:textId="77777777" w:rsidR="008F4A24" w:rsidRDefault="008F4A24" w:rsidP="002663E2">
      <w:pPr>
        <w:rPr>
          <w:u w:val="single"/>
        </w:rPr>
      </w:pPr>
    </w:p>
    <w:p w14:paraId="0D778E36" w14:textId="77777777" w:rsidR="00BB019F" w:rsidRDefault="00BB019F" w:rsidP="002663E2">
      <w:pPr>
        <w:rPr>
          <w:u w:val="single"/>
        </w:rPr>
      </w:pPr>
    </w:p>
    <w:p w14:paraId="3E976DFB" w14:textId="77777777" w:rsidR="00BB019F" w:rsidRDefault="00BB019F" w:rsidP="002663E2">
      <w:pPr>
        <w:rPr>
          <w:u w:val="single"/>
        </w:rPr>
      </w:pPr>
    </w:p>
    <w:p w14:paraId="52631125" w14:textId="77777777" w:rsidR="001F1960" w:rsidRDefault="001F1960" w:rsidP="00BB019F">
      <w:pPr>
        <w:jc w:val="right"/>
      </w:pPr>
    </w:p>
    <w:tbl>
      <w:tblPr>
        <w:tblStyle w:val="TableGrid"/>
        <w:tblW w:w="3685" w:type="dxa"/>
        <w:tblInd w:w="5070" w:type="dxa"/>
        <w:tblLook w:val="04A0" w:firstRow="1" w:lastRow="0" w:firstColumn="1" w:lastColumn="0" w:noHBand="0" w:noVBand="1"/>
      </w:tblPr>
      <w:tblGrid>
        <w:gridCol w:w="3685"/>
      </w:tblGrid>
      <w:tr w:rsidR="00394349" w14:paraId="0AE81E29" w14:textId="77777777" w:rsidTr="00394349">
        <w:trPr>
          <w:trHeight w:val="748"/>
        </w:trPr>
        <w:tc>
          <w:tcPr>
            <w:tcW w:w="3685" w:type="dxa"/>
          </w:tcPr>
          <w:p w14:paraId="3D95A5EA" w14:textId="77777777" w:rsidR="00394349" w:rsidRDefault="00394349" w:rsidP="00394349">
            <w:pPr>
              <w:ind w:right="480"/>
              <w:jc w:val="center"/>
            </w:pPr>
            <w:r w:rsidRPr="001F1960">
              <w:t>Created by:</w:t>
            </w:r>
            <w:r>
              <w:t xml:space="preserve"> </w:t>
            </w:r>
            <w:proofErr w:type="spellStart"/>
            <w:r>
              <w:t>Xiaorong</w:t>
            </w:r>
            <w:proofErr w:type="spellEnd"/>
            <w:r>
              <w:t xml:space="preserve"> Wang</w:t>
            </w:r>
          </w:p>
          <w:p w14:paraId="310AC3F2" w14:textId="77777777" w:rsidR="00394349" w:rsidRDefault="00DC6DB1" w:rsidP="00394349">
            <w:pPr>
              <w:ind w:right="480"/>
            </w:pPr>
            <w:r>
              <w:t xml:space="preserve"> Date Created: 1</w:t>
            </w:r>
            <w:r w:rsidR="00394349">
              <w:t>/5/2012</w:t>
            </w:r>
          </w:p>
          <w:p w14:paraId="050BEEC3" w14:textId="77777777" w:rsidR="000C3E94" w:rsidRDefault="000C3E94" w:rsidP="00394349">
            <w:pPr>
              <w:ind w:right="480"/>
            </w:pPr>
            <w:r>
              <w:t>Edited by: Jessalyn Entrikin</w:t>
            </w:r>
          </w:p>
          <w:p w14:paraId="35D36C22" w14:textId="77777777" w:rsidR="00DC6DB1" w:rsidRDefault="00DC6DB1" w:rsidP="00394349">
            <w:pPr>
              <w:ind w:right="480"/>
            </w:pPr>
            <w:r>
              <w:t>Date: 6/3/16</w:t>
            </w:r>
          </w:p>
        </w:tc>
      </w:tr>
    </w:tbl>
    <w:p w14:paraId="05D9BB27" w14:textId="77777777" w:rsidR="00394349" w:rsidRDefault="00394349" w:rsidP="00BB019F">
      <w:pPr>
        <w:jc w:val="right"/>
      </w:pPr>
    </w:p>
    <w:sectPr w:rsidR="00394349" w:rsidSect="006B1300">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87586" w14:textId="77777777" w:rsidR="00F0020F" w:rsidRDefault="00F0020F" w:rsidP="00FA5A47">
      <w:r>
        <w:separator/>
      </w:r>
    </w:p>
  </w:endnote>
  <w:endnote w:type="continuationSeparator" w:id="0">
    <w:p w14:paraId="391D64C8" w14:textId="77777777" w:rsidR="00F0020F" w:rsidRDefault="00F0020F" w:rsidP="00FA5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DD633" w14:textId="77777777" w:rsidR="00F0020F" w:rsidRDefault="00F0020F" w:rsidP="00FA5A47">
      <w:r>
        <w:separator/>
      </w:r>
    </w:p>
  </w:footnote>
  <w:footnote w:type="continuationSeparator" w:id="0">
    <w:p w14:paraId="7F42F54C" w14:textId="77777777" w:rsidR="00F0020F" w:rsidRDefault="00F0020F" w:rsidP="00FA5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2589E" w14:textId="77777777" w:rsidR="00FA5A47" w:rsidRDefault="00FA5A47">
    <w:pPr>
      <w:pStyle w:val="Header"/>
    </w:pPr>
    <w:r>
      <w:rPr>
        <w:noProof/>
        <w:lang w:eastAsia="zh-TW"/>
      </w:rPr>
      <mc:AlternateContent>
        <mc:Choice Requires="wps">
          <w:drawing>
            <wp:inline distT="0" distB="0" distL="0" distR="0" wp14:anchorId="3EDB1648" wp14:editId="292B35CC">
              <wp:extent cx="1757045" cy="1404620"/>
              <wp:effectExtent l="76200" t="57150" r="71755" b="952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404620"/>
                      </a:xfrm>
                      <a:prstGeom prst="rect">
                        <a:avLst/>
                      </a:prstGeom>
                      <a:solidFill>
                        <a:schemeClr val="tx1"/>
                      </a:solidFill>
                      <a:ln>
                        <a:headEnd/>
                        <a:tailEnd/>
                      </a:ln>
                    </wps:spPr>
                    <wps:style>
                      <a:lnRef idx="3">
                        <a:schemeClr val="lt1"/>
                      </a:lnRef>
                      <a:fillRef idx="1">
                        <a:schemeClr val="dk1"/>
                      </a:fillRef>
                      <a:effectRef idx="1">
                        <a:schemeClr val="dk1"/>
                      </a:effectRef>
                      <a:fontRef idx="minor">
                        <a:schemeClr val="lt1"/>
                      </a:fontRef>
                    </wps:style>
                    <wps:txbx>
                      <w:txbxContent>
                        <w:p w14:paraId="7903DC62" w14:textId="77777777" w:rsidR="00FA5A47" w:rsidRPr="00FA5A47" w:rsidRDefault="00FA5A47" w:rsidP="00FA5A47">
                          <w:pPr>
                            <w:jc w:val="center"/>
                            <w:rPr>
                              <w:b/>
                              <w:color w:val="FFFFFF" w:themeColor="background1"/>
                            </w:rPr>
                          </w:pPr>
                          <w:r w:rsidRPr="003F20B8">
                            <w:rPr>
                              <w:b/>
                            </w:rPr>
                            <w:t>Modern Prophets: DM</w:t>
                          </w:r>
                        </w:p>
                      </w:txbxContent>
                    </wps:txbx>
                    <wps:bodyPr rot="0" vert="horz" wrap="square" lIns="91440" tIns="45720" rIns="91440" bIns="45720" anchor="t" anchorCtr="0">
                      <a:spAutoFit/>
                    </wps:bodyPr>
                  </wps:wsp>
                </a:graphicData>
              </a:graphic>
            </wp:inline>
          </w:drawing>
        </mc:Choice>
        <mc:Fallback>
          <w:pict>
            <v:shapetype w14:anchorId="3EDB1648" id="_x0000_t202" coordsize="21600,21600" o:spt="202" path="m,l,21600r21600,l21600,xe">
              <v:stroke joinstyle="miter"/>
              <v:path gradientshapeok="t" o:connecttype="rect"/>
            </v:shapetype>
            <v:shape id="Text Box 2" o:spid="_x0000_s1026" type="#_x0000_t202" style="width:138.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" fillcolor="black [3213]" strokecolor="white [3201]" strokeweight="3pt">
              <v:shadow on="t" color="black" opacity="24903f" origin=",.5" offset="0,.55556mm"/>
              <v:textbox style="mso-fit-shape-to-text:t">
                <w:txbxContent>
                  <w:p w14:paraId="7903DC62" w14:textId="77777777" w:rsidR="00FA5A47" w:rsidRPr="00FA5A47" w:rsidRDefault="00FA5A47" w:rsidP="00FA5A47">
                    <w:pPr>
                      <w:jc w:val="center"/>
                      <w:rPr>
                        <w:b/>
                        <w:color w:val="FFFFFF" w:themeColor="background1"/>
                      </w:rPr>
                    </w:pPr>
                    <w:r w:rsidRPr="003F20B8">
                      <w:rPr>
                        <w:b/>
                      </w:rPr>
                      <w:t>Modern Prophets: DM</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43F9D"/>
    <w:multiLevelType w:val="hybridMultilevel"/>
    <w:tmpl w:val="07CEAA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60962B8E"/>
    <w:multiLevelType w:val="hybridMultilevel"/>
    <w:tmpl w:val="0C161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404947"/>
    <w:multiLevelType w:val="hybridMultilevel"/>
    <w:tmpl w:val="A51A67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D915B5"/>
    <w:multiLevelType w:val="hybridMultilevel"/>
    <w:tmpl w:val="B3D2F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0DB"/>
    <w:rsid w:val="000443EA"/>
    <w:rsid w:val="00044D90"/>
    <w:rsid w:val="0007581A"/>
    <w:rsid w:val="0009747F"/>
    <w:rsid w:val="000C3E94"/>
    <w:rsid w:val="000D6891"/>
    <w:rsid w:val="0010282B"/>
    <w:rsid w:val="00125B0F"/>
    <w:rsid w:val="00161518"/>
    <w:rsid w:val="001B34A0"/>
    <w:rsid w:val="001D35A8"/>
    <w:rsid w:val="001D655B"/>
    <w:rsid w:val="001E77DA"/>
    <w:rsid w:val="001F1960"/>
    <w:rsid w:val="00201584"/>
    <w:rsid w:val="00227BC0"/>
    <w:rsid w:val="002663E2"/>
    <w:rsid w:val="00280E1C"/>
    <w:rsid w:val="0028646C"/>
    <w:rsid w:val="00291CAF"/>
    <w:rsid w:val="002A011F"/>
    <w:rsid w:val="002A4FDB"/>
    <w:rsid w:val="002D59BB"/>
    <w:rsid w:val="00302B01"/>
    <w:rsid w:val="003051FE"/>
    <w:rsid w:val="003071AA"/>
    <w:rsid w:val="00315814"/>
    <w:rsid w:val="0032278D"/>
    <w:rsid w:val="00326F03"/>
    <w:rsid w:val="00353A17"/>
    <w:rsid w:val="003612A1"/>
    <w:rsid w:val="0036396A"/>
    <w:rsid w:val="00383212"/>
    <w:rsid w:val="00394349"/>
    <w:rsid w:val="003A4959"/>
    <w:rsid w:val="003B0D42"/>
    <w:rsid w:val="003E362C"/>
    <w:rsid w:val="003F20B8"/>
    <w:rsid w:val="00444290"/>
    <w:rsid w:val="00461A4C"/>
    <w:rsid w:val="004A656F"/>
    <w:rsid w:val="004C42EF"/>
    <w:rsid w:val="004E6FA1"/>
    <w:rsid w:val="004F23B8"/>
    <w:rsid w:val="004F2F8B"/>
    <w:rsid w:val="004F7A2D"/>
    <w:rsid w:val="00591007"/>
    <w:rsid w:val="005A315D"/>
    <w:rsid w:val="005B02E0"/>
    <w:rsid w:val="005B6479"/>
    <w:rsid w:val="00602864"/>
    <w:rsid w:val="00605A30"/>
    <w:rsid w:val="00656818"/>
    <w:rsid w:val="00661ABD"/>
    <w:rsid w:val="00692913"/>
    <w:rsid w:val="0069306A"/>
    <w:rsid w:val="006938F9"/>
    <w:rsid w:val="006A565C"/>
    <w:rsid w:val="006B1300"/>
    <w:rsid w:val="006B5E70"/>
    <w:rsid w:val="006C54C8"/>
    <w:rsid w:val="006C59D6"/>
    <w:rsid w:val="006C624C"/>
    <w:rsid w:val="006D4FA2"/>
    <w:rsid w:val="006E6F1E"/>
    <w:rsid w:val="0070517F"/>
    <w:rsid w:val="00760D03"/>
    <w:rsid w:val="00785130"/>
    <w:rsid w:val="007F3417"/>
    <w:rsid w:val="008076F8"/>
    <w:rsid w:val="00830683"/>
    <w:rsid w:val="0085273C"/>
    <w:rsid w:val="00853060"/>
    <w:rsid w:val="00864647"/>
    <w:rsid w:val="00871FAB"/>
    <w:rsid w:val="00873A4B"/>
    <w:rsid w:val="008B2116"/>
    <w:rsid w:val="008E194D"/>
    <w:rsid w:val="008E2ACC"/>
    <w:rsid w:val="008F4A24"/>
    <w:rsid w:val="00901821"/>
    <w:rsid w:val="00906142"/>
    <w:rsid w:val="009067D2"/>
    <w:rsid w:val="00931F1E"/>
    <w:rsid w:val="00945155"/>
    <w:rsid w:val="00945E9F"/>
    <w:rsid w:val="00951EEB"/>
    <w:rsid w:val="0097053E"/>
    <w:rsid w:val="00984B82"/>
    <w:rsid w:val="00994BCD"/>
    <w:rsid w:val="009A3B58"/>
    <w:rsid w:val="009D6EF0"/>
    <w:rsid w:val="009F40DB"/>
    <w:rsid w:val="009F7A17"/>
    <w:rsid w:val="00A12A01"/>
    <w:rsid w:val="00A37CB2"/>
    <w:rsid w:val="00A7077E"/>
    <w:rsid w:val="00A86CD5"/>
    <w:rsid w:val="00AC3898"/>
    <w:rsid w:val="00AC6120"/>
    <w:rsid w:val="00AE399F"/>
    <w:rsid w:val="00AE5B0F"/>
    <w:rsid w:val="00B01569"/>
    <w:rsid w:val="00B3133D"/>
    <w:rsid w:val="00B31E5C"/>
    <w:rsid w:val="00B6101E"/>
    <w:rsid w:val="00BB019F"/>
    <w:rsid w:val="00BB24BF"/>
    <w:rsid w:val="00BB4409"/>
    <w:rsid w:val="00C217F3"/>
    <w:rsid w:val="00C56189"/>
    <w:rsid w:val="00C57226"/>
    <w:rsid w:val="00C63F6C"/>
    <w:rsid w:val="00C656D6"/>
    <w:rsid w:val="00CB1AC6"/>
    <w:rsid w:val="00CD7352"/>
    <w:rsid w:val="00CE4208"/>
    <w:rsid w:val="00D23748"/>
    <w:rsid w:val="00D324CD"/>
    <w:rsid w:val="00D403B5"/>
    <w:rsid w:val="00D440E7"/>
    <w:rsid w:val="00D57E29"/>
    <w:rsid w:val="00D63083"/>
    <w:rsid w:val="00D76EC6"/>
    <w:rsid w:val="00D87778"/>
    <w:rsid w:val="00DA63DA"/>
    <w:rsid w:val="00DA63F4"/>
    <w:rsid w:val="00DC6DB1"/>
    <w:rsid w:val="00DD66C2"/>
    <w:rsid w:val="00E36E70"/>
    <w:rsid w:val="00E43922"/>
    <w:rsid w:val="00E51ED1"/>
    <w:rsid w:val="00E55385"/>
    <w:rsid w:val="00E9639F"/>
    <w:rsid w:val="00E97DFB"/>
    <w:rsid w:val="00EA41DF"/>
    <w:rsid w:val="00EC759C"/>
    <w:rsid w:val="00ED2186"/>
    <w:rsid w:val="00EE36F7"/>
    <w:rsid w:val="00EE569E"/>
    <w:rsid w:val="00F0020F"/>
    <w:rsid w:val="00F044B8"/>
    <w:rsid w:val="00F17621"/>
    <w:rsid w:val="00F17642"/>
    <w:rsid w:val="00F536BC"/>
    <w:rsid w:val="00F7155D"/>
    <w:rsid w:val="00F94985"/>
    <w:rsid w:val="00FA5A47"/>
    <w:rsid w:val="00FC7529"/>
    <w:rsid w:val="00FD7317"/>
    <w:rsid w:val="00FF4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7F4B8"/>
  <w15:docId w15:val="{E16FA89D-F033-4723-91AA-3E6D9336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30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1E5C"/>
    <w:rPr>
      <w:rFonts w:ascii="Tahoma" w:hAnsi="Tahoma" w:cs="Tahoma"/>
      <w:sz w:val="16"/>
      <w:szCs w:val="16"/>
    </w:rPr>
  </w:style>
  <w:style w:type="paragraph" w:styleId="ListParagraph">
    <w:name w:val="List Paragraph"/>
    <w:basedOn w:val="Normal"/>
    <w:uiPriority w:val="34"/>
    <w:qFormat/>
    <w:rsid w:val="006E6F1E"/>
    <w:pPr>
      <w:ind w:left="720"/>
      <w:contextualSpacing/>
    </w:pPr>
  </w:style>
  <w:style w:type="character" w:styleId="Emphasis">
    <w:name w:val="Emphasis"/>
    <w:basedOn w:val="DefaultParagraphFont"/>
    <w:uiPriority w:val="20"/>
    <w:qFormat/>
    <w:rsid w:val="00D63083"/>
    <w:rPr>
      <w:i/>
      <w:iCs/>
    </w:rPr>
  </w:style>
  <w:style w:type="character" w:styleId="Hyperlink">
    <w:name w:val="Hyperlink"/>
    <w:basedOn w:val="DefaultParagraphFont"/>
    <w:uiPriority w:val="99"/>
    <w:unhideWhenUsed/>
    <w:rsid w:val="00D63083"/>
    <w:rPr>
      <w:color w:val="0000FF"/>
      <w:u w:val="single"/>
    </w:rPr>
  </w:style>
  <w:style w:type="paragraph" w:styleId="Header">
    <w:name w:val="header"/>
    <w:basedOn w:val="Normal"/>
    <w:link w:val="HeaderChar"/>
    <w:unhideWhenUsed/>
    <w:rsid w:val="00FA5A47"/>
    <w:pPr>
      <w:tabs>
        <w:tab w:val="center" w:pos="4680"/>
        <w:tab w:val="right" w:pos="9360"/>
      </w:tabs>
    </w:pPr>
  </w:style>
  <w:style w:type="character" w:customStyle="1" w:styleId="HeaderChar">
    <w:name w:val="Header Char"/>
    <w:basedOn w:val="DefaultParagraphFont"/>
    <w:link w:val="Header"/>
    <w:rsid w:val="00FA5A47"/>
    <w:rPr>
      <w:sz w:val="24"/>
      <w:szCs w:val="24"/>
    </w:rPr>
  </w:style>
  <w:style w:type="paragraph" w:styleId="Footer">
    <w:name w:val="footer"/>
    <w:basedOn w:val="Normal"/>
    <w:link w:val="FooterChar"/>
    <w:unhideWhenUsed/>
    <w:rsid w:val="00FA5A47"/>
    <w:pPr>
      <w:tabs>
        <w:tab w:val="center" w:pos="4680"/>
        <w:tab w:val="right" w:pos="9360"/>
      </w:tabs>
    </w:pPr>
  </w:style>
  <w:style w:type="character" w:customStyle="1" w:styleId="FooterChar">
    <w:name w:val="Footer Char"/>
    <w:basedOn w:val="DefaultParagraphFont"/>
    <w:link w:val="Footer"/>
    <w:rsid w:val="00FA5A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inwl\AppData\Local\Temp\Answer%20Ke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Answer Key</Template>
  <TotalTime>11</TotalTime>
  <Pages>3</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Answer Key</vt:lpstr>
    </vt:vector>
  </TitlesOfParts>
  <Company>Brigham Young University Hawaii</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 Key</dc:title>
  <dc:creator>Student</dc:creator>
  <cp:lastModifiedBy>Brittney Olson</cp:lastModifiedBy>
  <cp:revision>9</cp:revision>
  <cp:lastPrinted>2008-07-16T05:34:00Z</cp:lastPrinted>
  <dcterms:created xsi:type="dcterms:W3CDTF">2012-01-06T03:12:00Z</dcterms:created>
  <dcterms:modified xsi:type="dcterms:W3CDTF">2020-07-20T21:26:00Z</dcterms:modified>
</cp:coreProperties>
</file>